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9D2687" w14:textId="6E1EC8AD" w:rsidR="006F66F0" w:rsidRDefault="004E0F46" w:rsidP="006F66F0">
      <w:pPr>
        <w:tabs>
          <w:tab w:val="center" w:pos="5175"/>
        </w:tabs>
        <w:spacing w:after="0" w:line="360" w:lineRule="auto"/>
        <w:ind w:left="-720" w:right="-990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E0574FB" wp14:editId="04D2ACCA">
            <wp:simplePos x="0" y="0"/>
            <wp:positionH relativeFrom="column">
              <wp:posOffset>-487680</wp:posOffset>
            </wp:positionH>
            <wp:positionV relativeFrom="paragraph">
              <wp:posOffset>438150</wp:posOffset>
            </wp:positionV>
            <wp:extent cx="426215" cy="2000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kENGinsurlabel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21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6F0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7006B22" wp14:editId="754F0B35">
                <wp:simplePos x="0" y="0"/>
                <wp:positionH relativeFrom="column">
                  <wp:posOffset>1151165</wp:posOffset>
                </wp:positionH>
                <wp:positionV relativeFrom="paragraph">
                  <wp:posOffset>-24493</wp:posOffset>
                </wp:positionV>
                <wp:extent cx="3248932" cy="1567543"/>
                <wp:effectExtent l="0" t="0" r="0" b="0"/>
                <wp:wrapNone/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932" cy="15675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DE4BD6" w14:textId="77777777" w:rsidR="004E0F46" w:rsidRDefault="004E0F46" w:rsidP="004E0F46">
                            <w:pPr>
                              <w:spacing w:line="240" w:lineRule="auto"/>
                              <w:rPr>
                                <w:rFonts w:cs="Tms Rm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6A65AC">
                              <w:rPr>
                                <w:rFonts w:cs="Tms Rmn"/>
                                <w:b/>
                                <w:color w:val="000000"/>
                              </w:rPr>
                              <w:t xml:space="preserve">Name 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0"/>
                                <w:szCs w:val="20"/>
                              </w:rPr>
                              <w:br/>
                              <w:t>Title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0"/>
                                <w:szCs w:val="20"/>
                              </w:rPr>
                              <w:br/>
                              <w:t>NMLS #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0"/>
                                <w:szCs w:val="20"/>
                              </w:rPr>
                              <w:br/>
                              <w:t>Address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0"/>
                                <w:szCs w:val="20"/>
                              </w:rPr>
                              <w:br/>
                              <w:t>Phone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0"/>
                                <w:szCs w:val="20"/>
                              </w:rPr>
                              <w:br/>
                              <w:t>Website</w:t>
                            </w:r>
                          </w:p>
                          <w:p w14:paraId="66102E8E" w14:textId="77777777" w:rsidR="004E0F46" w:rsidRPr="006A65AC" w:rsidRDefault="004E0F46" w:rsidP="004E0F46">
                            <w:pPr>
                              <w:spacing w:line="240" w:lineRule="auto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cs="Tms Rmn"/>
                                <w:color w:val="000000"/>
                                <w:sz w:val="20"/>
                                <w:szCs w:val="20"/>
                              </w:rPr>
                              <w:t>(Delete this and any logos that are not needed.)</w:t>
                            </w:r>
                          </w:p>
                          <w:p w14:paraId="5879D034" w14:textId="0284B347" w:rsidR="006F66F0" w:rsidRPr="006F66F0" w:rsidRDefault="006F66F0" w:rsidP="006F66F0">
                            <w:pPr>
                              <w:spacing w:after="120" w:line="240" w:lineRule="auto"/>
                              <w:rPr>
                                <w:color w:val="0F5BC1"/>
                                <w:sz w:val="15"/>
                                <w:szCs w:val="15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006B22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90.65pt;margin-top:-1.95pt;width:255.8pt;height:123.4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" filled="f" stroked="f">
                <v:textbox>
                  <w:txbxContent>
                    <w:p w14:paraId="37DE4BD6" w14:textId="77777777" w:rsidR="004E0F46" w:rsidRDefault="004E0F46" w:rsidP="004E0F46">
                      <w:pPr>
                        <w:spacing w:line="240" w:lineRule="auto"/>
                        <w:rPr>
                          <w:rFonts w:cs="Tms Rmn"/>
                          <w:color w:val="000000"/>
                          <w:sz w:val="20"/>
                          <w:szCs w:val="20"/>
                        </w:rPr>
                      </w:pPr>
                      <w:r w:rsidRPr="006A65AC">
                        <w:rPr>
                          <w:rFonts w:cs="Tms Rmn"/>
                          <w:b/>
                          <w:color w:val="000000"/>
                        </w:rPr>
                        <w:t xml:space="preserve">Name </w:t>
                      </w:r>
                      <w:r w:rsidRPr="006A65AC">
                        <w:rPr>
                          <w:rFonts w:cs="Tms Rmn"/>
                          <w:color w:val="000000"/>
                          <w:sz w:val="20"/>
                          <w:szCs w:val="20"/>
                        </w:rPr>
                        <w:br/>
                        <w:t>Title</w:t>
                      </w:r>
                      <w:r w:rsidRPr="006A65AC">
                        <w:rPr>
                          <w:rFonts w:cs="Tms Rm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A65AC">
                        <w:rPr>
                          <w:rFonts w:cs="Tms Rmn"/>
                          <w:color w:val="000000"/>
                          <w:sz w:val="20"/>
                          <w:szCs w:val="20"/>
                        </w:rPr>
                        <w:br/>
                        <w:t>NMLS #</w:t>
                      </w:r>
                      <w:r w:rsidRPr="006A65AC">
                        <w:rPr>
                          <w:rFonts w:cs="Tms Rm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A65AC">
                        <w:rPr>
                          <w:rFonts w:cs="Tms Rmn"/>
                          <w:color w:val="000000"/>
                          <w:sz w:val="20"/>
                          <w:szCs w:val="20"/>
                        </w:rPr>
                        <w:br/>
                        <w:t>Address</w:t>
                      </w:r>
                      <w:r w:rsidRPr="006A65AC">
                        <w:rPr>
                          <w:rFonts w:cs="Tms Rm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A65AC">
                        <w:rPr>
                          <w:rFonts w:cs="Tms Rmn"/>
                          <w:color w:val="000000"/>
                          <w:sz w:val="20"/>
                          <w:szCs w:val="20"/>
                        </w:rPr>
                        <w:br/>
                        <w:t>Phone</w:t>
                      </w:r>
                      <w:r w:rsidRPr="006A65AC">
                        <w:rPr>
                          <w:rFonts w:cs="Tms Rm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A65AC">
                        <w:rPr>
                          <w:rFonts w:cs="Tms Rmn"/>
                          <w:color w:val="000000"/>
                          <w:sz w:val="20"/>
                          <w:szCs w:val="20"/>
                        </w:rPr>
                        <w:br/>
                        <w:t>Website</w:t>
                      </w:r>
                    </w:p>
                    <w:p w14:paraId="66102E8E" w14:textId="77777777" w:rsidR="004E0F46" w:rsidRPr="006A65AC" w:rsidRDefault="004E0F46" w:rsidP="004E0F46">
                      <w:pPr>
                        <w:spacing w:line="240" w:lineRule="auto"/>
                        <w:rPr>
                          <w:szCs w:val="24"/>
                        </w:rPr>
                      </w:pPr>
                      <w:r>
                        <w:rPr>
                          <w:rFonts w:cs="Tms Rmn"/>
                          <w:color w:val="000000"/>
                          <w:sz w:val="20"/>
                          <w:szCs w:val="20"/>
                        </w:rPr>
                        <w:t>(Delete this and any logos that are not needed.)</w:t>
                      </w:r>
                    </w:p>
                    <w:p w14:paraId="5879D034" w14:textId="0284B347" w:rsidR="006F66F0" w:rsidRPr="006F66F0" w:rsidRDefault="006F66F0" w:rsidP="006F66F0">
                      <w:pPr>
                        <w:spacing w:after="120" w:line="240" w:lineRule="auto"/>
                        <w:rPr>
                          <w:color w:val="0F5BC1"/>
                          <w:sz w:val="15"/>
                          <w:szCs w:val="15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6F66F0" w:rsidRPr="006F66F0">
        <w:rPr>
          <w:noProof/>
        </w:rPr>
        <w:drawing>
          <wp:inline distT="0" distB="0" distL="0" distR="0" wp14:anchorId="01656019" wp14:editId="275FAB94">
            <wp:extent cx="279400" cy="2921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77B7">
        <w:t xml:space="preserve">  </w:t>
      </w:r>
      <w:r w:rsidR="006F66F0">
        <w:t xml:space="preserve">        </w:t>
      </w:r>
      <w:r w:rsidR="00FA77B7">
        <w:t xml:space="preserve">  </w:t>
      </w:r>
      <w:sdt>
        <w:sdtPr>
          <w:id w:val="43902146"/>
          <w:showingPlcHdr/>
          <w:picture/>
        </w:sdtPr>
        <w:sdtEndPr/>
        <w:sdtContent>
          <w:r w:rsidR="00FA77B7">
            <w:rPr>
              <w:noProof/>
            </w:rPr>
            <w:drawing>
              <wp:inline distT="0" distB="0" distL="0" distR="0" wp14:anchorId="1D4B11BF" wp14:editId="73AC4601">
                <wp:extent cx="840922" cy="1061085"/>
                <wp:effectExtent l="0" t="0" r="0" b="5715"/>
                <wp:docPr id="7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5806" cy="10798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14:paraId="010CADF8" w14:textId="27A9551A" w:rsidR="00B33E7C" w:rsidRPr="00FA77B7" w:rsidRDefault="006F66F0" w:rsidP="006F66F0">
      <w:pPr>
        <w:tabs>
          <w:tab w:val="center" w:pos="5175"/>
        </w:tabs>
        <w:spacing w:after="0" w:line="360" w:lineRule="auto"/>
        <w:ind w:left="-720" w:right="-990"/>
      </w:pPr>
      <w:r w:rsidRPr="006F66F0">
        <w:rPr>
          <w:noProof/>
          <w:szCs w:val="24"/>
        </w:rPr>
        <w:drawing>
          <wp:inline distT="0" distB="0" distL="0" distR="0" wp14:anchorId="475682C5" wp14:editId="5CE3925C">
            <wp:extent cx="292100" cy="177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77B7">
        <w:t xml:space="preserve">  </w:t>
      </w:r>
    </w:p>
    <w:sectPr w:rsidR="00B33E7C" w:rsidRPr="00FA77B7" w:rsidSect="006F66F0">
      <w:headerReference w:type="default" r:id="rId10"/>
      <w:pgSz w:w="12240" w:h="15840"/>
      <w:pgMar w:top="13050" w:right="1440" w:bottom="351" w:left="144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A4645D" w14:textId="77777777" w:rsidR="00310B2F" w:rsidRDefault="00310B2F" w:rsidP="00146307">
      <w:pPr>
        <w:spacing w:after="0" w:line="240" w:lineRule="auto"/>
      </w:pPr>
      <w:r>
        <w:separator/>
      </w:r>
    </w:p>
  </w:endnote>
  <w:endnote w:type="continuationSeparator" w:id="0">
    <w:p w14:paraId="5C542102" w14:textId="77777777" w:rsidR="00310B2F" w:rsidRDefault="00310B2F" w:rsidP="001463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panose1 w:val="02020603040505020304"/>
    <w:charset w:val="4D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D82023" w14:textId="77777777" w:rsidR="00310B2F" w:rsidRDefault="00310B2F" w:rsidP="00146307">
      <w:pPr>
        <w:spacing w:after="0" w:line="240" w:lineRule="auto"/>
      </w:pPr>
      <w:r>
        <w:separator/>
      </w:r>
    </w:p>
  </w:footnote>
  <w:footnote w:type="continuationSeparator" w:id="0">
    <w:p w14:paraId="0E5C4856" w14:textId="77777777" w:rsidR="00310B2F" w:rsidRDefault="00310B2F" w:rsidP="001463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736DB4" w14:textId="77777777" w:rsidR="006D3210" w:rsidRDefault="006D3210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28798A93" wp14:editId="3AB23A8C">
          <wp:simplePos x="0" y="0"/>
          <wp:positionH relativeFrom="column">
            <wp:posOffset>-906236</wp:posOffset>
          </wp:positionH>
          <wp:positionV relativeFrom="paragraph">
            <wp:posOffset>-449036</wp:posOffset>
          </wp:positionV>
          <wp:extent cx="7770043" cy="10055349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7-51325MGIC-Coffee-Inf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0043" cy="100553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307"/>
    <w:rsid w:val="000F22C7"/>
    <w:rsid w:val="00146307"/>
    <w:rsid w:val="001A1AA7"/>
    <w:rsid w:val="001D2EFA"/>
    <w:rsid w:val="001F6E14"/>
    <w:rsid w:val="0020288E"/>
    <w:rsid w:val="00236594"/>
    <w:rsid w:val="002368C1"/>
    <w:rsid w:val="00284BB7"/>
    <w:rsid w:val="002E2BE7"/>
    <w:rsid w:val="00310B2F"/>
    <w:rsid w:val="004510E5"/>
    <w:rsid w:val="004E0F46"/>
    <w:rsid w:val="00530C45"/>
    <w:rsid w:val="00565199"/>
    <w:rsid w:val="006D3210"/>
    <w:rsid w:val="006F66F0"/>
    <w:rsid w:val="00756682"/>
    <w:rsid w:val="007F189B"/>
    <w:rsid w:val="00817BB0"/>
    <w:rsid w:val="00890C99"/>
    <w:rsid w:val="00937D04"/>
    <w:rsid w:val="009F47E4"/>
    <w:rsid w:val="009F54E6"/>
    <w:rsid w:val="00A37363"/>
    <w:rsid w:val="00A50F3F"/>
    <w:rsid w:val="00A709F4"/>
    <w:rsid w:val="00B33E7C"/>
    <w:rsid w:val="00B92128"/>
    <w:rsid w:val="00BC2FAE"/>
    <w:rsid w:val="00BD07F6"/>
    <w:rsid w:val="00BD1268"/>
    <w:rsid w:val="00D403B6"/>
    <w:rsid w:val="00D6435A"/>
    <w:rsid w:val="00DB6A5B"/>
    <w:rsid w:val="00DE47DB"/>
    <w:rsid w:val="00E115A9"/>
    <w:rsid w:val="00E272AA"/>
    <w:rsid w:val="00E71CC6"/>
    <w:rsid w:val="00F07DE7"/>
    <w:rsid w:val="00F913CE"/>
    <w:rsid w:val="00FA77B7"/>
    <w:rsid w:val="00FB26A9"/>
    <w:rsid w:val="00FC0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84F075E"/>
  <w15:docId w15:val="{06288EAB-15BD-4A42-A1AD-9A84FDE19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368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63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6307"/>
  </w:style>
  <w:style w:type="paragraph" w:styleId="Footer">
    <w:name w:val="footer"/>
    <w:basedOn w:val="Normal"/>
    <w:link w:val="FooterChar"/>
    <w:uiPriority w:val="99"/>
    <w:unhideWhenUsed/>
    <w:rsid w:val="001463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6307"/>
  </w:style>
  <w:style w:type="paragraph" w:styleId="BalloonText">
    <w:name w:val="Balloon Text"/>
    <w:basedOn w:val="Normal"/>
    <w:link w:val="BalloonTextChar"/>
    <w:uiPriority w:val="99"/>
    <w:semiHidden/>
    <w:unhideWhenUsed/>
    <w:rsid w:val="00146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63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EB3C7CD4.dotm</Template>
  <TotalTime>0</TotalTime>
  <Pages>1</Pages>
  <Words>3</Words>
  <Characters>20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71-43673-readynest-avoid-before-loan-closing.docx (04/10/19)</vt:lpstr>
    </vt:vector>
  </TitlesOfParts>
  <Company>MGIC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71-43673-readynest-avoid-before-loan-closing.docx (04/10/19)</dc:title>
  <dc:creator>nsmjmk6</dc:creator>
  <cp:lastModifiedBy>Nicole Couture</cp:lastModifiedBy>
  <cp:revision>2</cp:revision>
  <dcterms:created xsi:type="dcterms:W3CDTF">2019-06-20T15:00:00Z</dcterms:created>
  <dcterms:modified xsi:type="dcterms:W3CDTF">2019-06-20T15:00:00Z</dcterms:modified>
</cp:coreProperties>
</file>