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654" w:rsidRPr="009F7654" w:rsidRDefault="00A1187C" w:rsidP="00A1187C">
      <w:pPr>
        <w:ind w:firstLine="11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-5130270</wp:posOffset>
                </wp:positionV>
                <wp:extent cx="2143125" cy="2817495"/>
                <wp:effectExtent l="0" t="0" r="9525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1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WHERE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WHEN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RSVP BY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Default="00A1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5pt;margin-top:-403.95pt;width:168.75pt;height:221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VygwIAABE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" stroked="f">
                <v:textbox>
                  <w:txbxContent>
                    <w:p w:rsid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WHERE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WHEN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RSVP BY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Default="00A1187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4445</wp:posOffset>
                </wp:positionV>
                <wp:extent cx="1447165" cy="659765"/>
                <wp:effectExtent l="0" t="0" r="635" b="698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7C" w:rsidRDefault="00A1187C">
                            <w:r>
                              <w:t>Name:</w:t>
                            </w:r>
                          </w:p>
                          <w:p w:rsidR="00973E96" w:rsidRDefault="00973E96">
                            <w:r>
                              <w:t>Email:</w:t>
                            </w:r>
                          </w:p>
                          <w:p w:rsidR="00A1187C" w:rsidRDefault="00A1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66.8pt;margin-top:.35pt;width:113.95pt;height: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" stroked="f">
                <v:textbox>
                  <w:txbxContent>
                    <w:p w:rsidR="00A1187C" w:rsidRDefault="00A1187C">
                      <w:r>
                        <w:t>Name:</w:t>
                      </w:r>
                    </w:p>
                    <w:p w:rsidR="00973E96" w:rsidRDefault="00973E96">
                      <w:r>
                        <w:t>Email:</w:t>
                      </w:r>
                    </w:p>
                    <w:p w:rsidR="00A1187C" w:rsidRDefault="00A11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280.75pt;margin-top:657.75pt;width:223.7pt;height:96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9+uw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0.75pt;margin-top:657.75pt;width:223.7pt;height:9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trvA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0.75pt;margin-top:657.75pt;width:223.7pt;height:9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QBvA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75pt;margin-top:657.75pt;width:223.7pt;height:9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1AUuw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id w:val="43902146"/>
          <w:showingPlcHdr/>
          <w:picture/>
        </w:sdtPr>
        <w:sdtEndPr/>
        <w:sdtContent>
          <w:r>
            <w:rPr>
              <w:noProof/>
            </w:rPr>
            <w:drawing>
              <wp:inline distT="0" distB="0" distL="0" distR="0" wp14:anchorId="2C7A8C6A" wp14:editId="74697700">
                <wp:extent cx="1187532" cy="890650"/>
                <wp:effectExtent l="1905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92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 </w:t>
      </w:r>
    </w:p>
    <w:p w:rsidR="009F7654" w:rsidRDefault="009F7654" w:rsidP="009F7654"/>
    <w:p w:rsidR="009F7654" w:rsidRPr="009F7654" w:rsidRDefault="009F7654" w:rsidP="009F7654">
      <w:pPr>
        <w:tabs>
          <w:tab w:val="left" w:pos="1575"/>
        </w:tabs>
      </w:pPr>
      <w:r>
        <w:tab/>
      </w:r>
    </w:p>
    <w:sectPr w:rsidR="009F7654" w:rsidRPr="009F7654" w:rsidSect="00A1187C">
      <w:headerReference w:type="default" r:id="rId8"/>
      <w:pgSz w:w="12240" w:h="15840"/>
      <w:pgMar w:top="1215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654" w:rsidRDefault="009F7654" w:rsidP="009F7654">
      <w:pPr>
        <w:spacing w:after="0" w:line="240" w:lineRule="auto"/>
      </w:pPr>
      <w:r>
        <w:separator/>
      </w:r>
    </w:p>
  </w:endnote>
  <w:endnote w:type="continuationSeparator" w:id="0">
    <w:p w:rsidR="009F7654" w:rsidRDefault="009F7654" w:rsidP="009F7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654" w:rsidRDefault="009F7654" w:rsidP="009F7654">
      <w:pPr>
        <w:spacing w:after="0" w:line="240" w:lineRule="auto"/>
      </w:pPr>
      <w:r>
        <w:separator/>
      </w:r>
    </w:p>
  </w:footnote>
  <w:footnote w:type="continuationSeparator" w:id="0">
    <w:p w:rsidR="009F7654" w:rsidRDefault="009F7654" w:rsidP="009F7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654" w:rsidRDefault="008E626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-926592</wp:posOffset>
          </wp:positionH>
          <wp:positionV relativeFrom="paragraph">
            <wp:posOffset>-444983</wp:posOffset>
          </wp:positionV>
          <wp:extent cx="7746570" cy="10024972"/>
          <wp:effectExtent l="0" t="0" r="698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-34395 Success Begins_Realtors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570" cy="10024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54"/>
    <w:rsid w:val="002368C1"/>
    <w:rsid w:val="002E0AE9"/>
    <w:rsid w:val="002E2BE7"/>
    <w:rsid w:val="003F5B85"/>
    <w:rsid w:val="006E1044"/>
    <w:rsid w:val="006E3148"/>
    <w:rsid w:val="008E626B"/>
    <w:rsid w:val="00973E96"/>
    <w:rsid w:val="009F47E4"/>
    <w:rsid w:val="009F54E6"/>
    <w:rsid w:val="009F7654"/>
    <w:rsid w:val="00A1187C"/>
    <w:rsid w:val="00BC2FAE"/>
    <w:rsid w:val="00BD07F6"/>
    <w:rsid w:val="00BD1268"/>
    <w:rsid w:val="00C56766"/>
    <w:rsid w:val="00DB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strokecolor="none"/>
    </o:shapedefaults>
    <o:shapelayout v:ext="edit">
      <o:idmap v:ext="edit" data="1"/>
    </o:shapelayout>
  </w:shapeDefaults>
  <w:decimalSymbol w:val="."/>
  <w:listSeparator w:val=","/>
  <w15:chartTrackingRefBased/>
  <w15:docId w15:val="{5775BF6D-0D74-484F-B181-CA752634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654"/>
  </w:style>
  <w:style w:type="paragraph" w:styleId="Footer">
    <w:name w:val="footer"/>
    <w:basedOn w:val="Normal"/>
    <w:link w:val="Foot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654"/>
  </w:style>
  <w:style w:type="paragraph" w:styleId="BalloonText">
    <w:name w:val="Balloon Text"/>
    <w:basedOn w:val="Normal"/>
    <w:link w:val="BalloonTextChar"/>
    <w:uiPriority w:val="99"/>
    <w:semiHidden/>
    <w:unhideWhenUsed/>
    <w:rsid w:val="008E6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9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58726-FAFF-4A9C-B4B0-3A7A748BF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D36D0E35.dotm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MGIC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Krukowski</dc:creator>
  <cp:keywords/>
  <dc:description/>
  <cp:lastModifiedBy>Jason Krukowski</cp:lastModifiedBy>
  <cp:revision>2</cp:revision>
  <dcterms:created xsi:type="dcterms:W3CDTF">2020-07-01T15:04:00Z</dcterms:created>
  <dcterms:modified xsi:type="dcterms:W3CDTF">2020-07-01T15:04:00Z</dcterms:modified>
</cp:coreProperties>
</file>